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D76D2" w14:textId="197BC222" w:rsidR="00A71513" w:rsidRPr="005E6746" w:rsidRDefault="0053115A" w:rsidP="00A71513">
      <w:pPr>
        <w:pStyle w:val="Title"/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F6BB63B" wp14:editId="5EE84217">
                <wp:simplePos x="0" y="0"/>
                <wp:positionH relativeFrom="column">
                  <wp:posOffset>51435</wp:posOffset>
                </wp:positionH>
                <wp:positionV relativeFrom="paragraph">
                  <wp:posOffset>499110</wp:posOffset>
                </wp:positionV>
                <wp:extent cx="6510020" cy="292735"/>
                <wp:effectExtent l="0" t="0" r="24130" b="1206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0020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378CB" w14:textId="77777777" w:rsidR="00A71513" w:rsidRPr="00CE4CD0" w:rsidRDefault="00A71513" w:rsidP="00A71513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NAME OF EOI</w:t>
                            </w:r>
                            <w:r w:rsidRPr="00CE4CD0">
                              <w:rPr>
                                <w:rFonts w:asciiTheme="majorHAnsi" w:hAnsiTheme="majorHAnsi"/>
                                <w:b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6BB63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.05pt;margin-top:39.3pt;width:512.6pt;height:23.0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">
                <v:textbox>
                  <w:txbxContent>
                    <w:p w14:paraId="21D378CB" w14:textId="77777777" w:rsidR="00A71513" w:rsidRPr="00CE4CD0" w:rsidRDefault="00A71513" w:rsidP="00A71513">
                      <w:pPr>
                        <w:rPr>
                          <w:rFonts w:asciiTheme="majorHAnsi" w:hAnsiTheme="majorHAnsi"/>
                          <w:b/>
                        </w:rPr>
                      </w:pPr>
                      <w:r>
                        <w:rPr>
                          <w:rFonts w:asciiTheme="majorHAnsi" w:hAnsiTheme="majorHAnsi"/>
                          <w:b/>
                        </w:rPr>
                        <w:t>NAME OF EOI</w:t>
                      </w:r>
                      <w:r w:rsidRPr="00CE4CD0">
                        <w:rPr>
                          <w:rFonts w:asciiTheme="majorHAnsi" w:hAnsiTheme="majorHAnsi"/>
                          <w:b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EA4D05" w:rsidRPr="00EA4D05">
        <w:rPr>
          <w:rStyle w:val="SubtleReference"/>
          <w:rFonts w:asciiTheme="minorHAnsi" w:hAnsiTheme="minorHAnsi" w:cstheme="minorHAnsi"/>
          <w:color w:val="76923C" w:themeColor="accent3" w:themeShade="BF"/>
        </w:rPr>
        <w:t>EOI COVER SHEET</w:t>
      </w:r>
    </w:p>
    <w:p w14:paraId="55240AD0" w14:textId="1602792B" w:rsidR="00A71513" w:rsidRPr="003574F0" w:rsidRDefault="0053115A" w:rsidP="00A71513">
      <w:pPr>
        <w:jc w:val="center"/>
        <w:rPr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ECA927B" wp14:editId="7F933686">
                <wp:simplePos x="0" y="0"/>
                <wp:positionH relativeFrom="column">
                  <wp:posOffset>47625</wp:posOffset>
                </wp:positionH>
                <wp:positionV relativeFrom="paragraph">
                  <wp:posOffset>139065</wp:posOffset>
                </wp:positionV>
                <wp:extent cx="6506845" cy="1876425"/>
                <wp:effectExtent l="0" t="0" r="27305" b="28575"/>
                <wp:wrapNone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6845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3D47BC" w14:textId="77777777" w:rsidR="00A71513" w:rsidRPr="00EE43C2" w:rsidRDefault="00A71513" w:rsidP="00A71513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CONTRACTOR</w:t>
                            </w:r>
                            <w:r w:rsidRPr="00EE43C2">
                              <w:rPr>
                                <w:rFonts w:asciiTheme="majorHAnsi" w:hAnsiTheme="majorHAnsi"/>
                                <w:b/>
                              </w:rPr>
                              <w:t>’S DETAILS</w:t>
                            </w:r>
                          </w:p>
                          <w:p w14:paraId="44F5CF0A" w14:textId="77777777" w:rsidR="00A71513" w:rsidRPr="00EE43C2" w:rsidRDefault="00A71513" w:rsidP="00A71513">
                            <w:pPr>
                              <w:spacing w:line="360" w:lineRule="auto"/>
                            </w:pPr>
                            <w:r w:rsidRPr="00EE43C2">
                              <w:t>Name of Organisation:</w:t>
                            </w:r>
                          </w:p>
                          <w:p w14:paraId="25148103" w14:textId="77777777" w:rsidR="00A71513" w:rsidRPr="00EE43C2" w:rsidRDefault="00A71513" w:rsidP="00A71513">
                            <w:pPr>
                              <w:spacing w:line="360" w:lineRule="auto"/>
                            </w:pPr>
                            <w:r w:rsidRPr="00EE43C2">
                              <w:t>ABN:</w:t>
                            </w:r>
                            <w:r w:rsidRPr="00EE43C2">
                              <w:tab/>
                            </w:r>
                            <w:r w:rsidRPr="00EE43C2">
                              <w:tab/>
                            </w:r>
                            <w:r w:rsidRPr="00EE43C2">
                              <w:tab/>
                            </w:r>
                            <w:r w:rsidRPr="00EE43C2">
                              <w:tab/>
                            </w:r>
                            <w:r w:rsidRPr="00EE43C2">
                              <w:tab/>
                            </w:r>
                            <w:r w:rsidRPr="00EE43C2">
                              <w:tab/>
                            </w:r>
                            <w:r w:rsidRPr="00EE43C2">
                              <w:tab/>
                            </w:r>
                            <w:r w:rsidRPr="00EE43C2">
                              <w:tab/>
                              <w:t xml:space="preserve">GST Registered:   </w:t>
                            </w:r>
                            <w:r w:rsidRPr="00C9001E">
                              <w:rPr>
                                <w:b/>
                              </w:rPr>
                              <w:t>Yes / No</w:t>
                            </w:r>
                          </w:p>
                          <w:p w14:paraId="1EA6036B" w14:textId="77777777" w:rsidR="00A71513" w:rsidRPr="00EE43C2" w:rsidRDefault="00A71513" w:rsidP="00A71513">
                            <w:pPr>
                              <w:spacing w:line="360" w:lineRule="auto"/>
                            </w:pPr>
                            <w:r w:rsidRPr="00EE43C2">
                              <w:t>Address: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(please circle one)</w:t>
                            </w:r>
                          </w:p>
                          <w:p w14:paraId="61DDE39B" w14:textId="098DFEFD" w:rsidR="00A71513" w:rsidRDefault="00A71513" w:rsidP="00A71513">
                            <w:pPr>
                              <w:spacing w:line="360" w:lineRule="auto"/>
                            </w:pPr>
                            <w:r w:rsidRPr="005E60BD">
                              <w:t>I acknowledge that I</w:t>
                            </w:r>
                            <w:r>
                              <w:t xml:space="preserve"> am an appointed person </w:t>
                            </w:r>
                            <w:r w:rsidRPr="005E60BD">
                              <w:t>will be requir</w:t>
                            </w:r>
                            <w:r>
                              <w:t>ed to attend an induction by</w:t>
                            </w:r>
                            <w:r w:rsidRPr="005E60BD">
                              <w:t xml:space="preserve"> KDSS prior to the show</w:t>
                            </w:r>
                            <w:r>
                              <w:t xml:space="preserve">, impart this information to all employees </w:t>
                            </w:r>
                            <w:r w:rsidRPr="005E60BD">
                              <w:t>and complete all necessary induction paperwork.</w:t>
                            </w:r>
                            <w:r>
                              <w:t xml:space="preserve"> </w:t>
                            </w:r>
                          </w:p>
                          <w:p w14:paraId="187192F1" w14:textId="77777777" w:rsidR="00A71513" w:rsidRPr="00EE43C2" w:rsidRDefault="00A71513" w:rsidP="00A71513">
                            <w:pPr>
                              <w:spacing w:line="360" w:lineRule="auto"/>
                            </w:pPr>
                            <w:r w:rsidRPr="00EE43C2">
                              <w:t>Phone Number:</w:t>
                            </w:r>
                            <w:r>
                              <w:tab/>
                            </w:r>
                            <w:r w:rsidRPr="00EE43C2">
                              <w:tab/>
                            </w:r>
                            <w:r w:rsidRPr="00EE43C2">
                              <w:tab/>
                            </w:r>
                            <w:r w:rsidRPr="00EE43C2">
                              <w:tab/>
                            </w:r>
                            <w:r w:rsidRPr="00EE43C2">
                              <w:tab/>
                              <w:t>Contact Person:</w:t>
                            </w:r>
                          </w:p>
                          <w:p w14:paraId="581EF507" w14:textId="77777777" w:rsidR="00A71513" w:rsidRPr="00EE43C2" w:rsidRDefault="00A71513" w:rsidP="00A71513">
                            <w:pPr>
                              <w:spacing w:line="360" w:lineRule="auto"/>
                            </w:pPr>
                            <w:r w:rsidRPr="00EE43C2">
                              <w:t>Email: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A927B" id="Text Box 3" o:spid="_x0000_s1027" type="#_x0000_t202" style="position:absolute;left:0;text-align:left;margin-left:3.75pt;margin-top:10.95pt;width:512.35pt;height:147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">
                <v:textbox>
                  <w:txbxContent>
                    <w:p w14:paraId="373D47BC" w14:textId="77777777" w:rsidR="00A71513" w:rsidRPr="00EE43C2" w:rsidRDefault="00A71513" w:rsidP="00A71513">
                      <w:pPr>
                        <w:spacing w:line="360" w:lineRule="auto"/>
                        <w:rPr>
                          <w:rFonts w:asciiTheme="majorHAnsi" w:hAnsiTheme="majorHAnsi"/>
                          <w:b/>
                        </w:rPr>
                      </w:pPr>
                      <w:r>
                        <w:rPr>
                          <w:rFonts w:asciiTheme="majorHAnsi" w:hAnsiTheme="majorHAnsi"/>
                          <w:b/>
                        </w:rPr>
                        <w:t>CONTRACTOR</w:t>
                      </w:r>
                      <w:r w:rsidRPr="00EE43C2">
                        <w:rPr>
                          <w:rFonts w:asciiTheme="majorHAnsi" w:hAnsiTheme="majorHAnsi"/>
                          <w:b/>
                        </w:rPr>
                        <w:t>’S DETAILS</w:t>
                      </w:r>
                    </w:p>
                    <w:p w14:paraId="44F5CF0A" w14:textId="77777777" w:rsidR="00A71513" w:rsidRPr="00EE43C2" w:rsidRDefault="00A71513" w:rsidP="00A71513">
                      <w:pPr>
                        <w:spacing w:line="360" w:lineRule="auto"/>
                      </w:pPr>
                      <w:r w:rsidRPr="00EE43C2">
                        <w:t>Name of Organisation:</w:t>
                      </w:r>
                    </w:p>
                    <w:p w14:paraId="25148103" w14:textId="77777777" w:rsidR="00A71513" w:rsidRPr="00EE43C2" w:rsidRDefault="00A71513" w:rsidP="00A71513">
                      <w:pPr>
                        <w:spacing w:line="360" w:lineRule="auto"/>
                      </w:pPr>
                      <w:r w:rsidRPr="00EE43C2">
                        <w:t>ABN:</w:t>
                      </w:r>
                      <w:r w:rsidRPr="00EE43C2">
                        <w:tab/>
                      </w:r>
                      <w:r w:rsidRPr="00EE43C2">
                        <w:tab/>
                      </w:r>
                      <w:r w:rsidRPr="00EE43C2">
                        <w:tab/>
                      </w:r>
                      <w:r w:rsidRPr="00EE43C2">
                        <w:tab/>
                      </w:r>
                      <w:r w:rsidRPr="00EE43C2">
                        <w:tab/>
                      </w:r>
                      <w:r w:rsidRPr="00EE43C2">
                        <w:tab/>
                      </w:r>
                      <w:r w:rsidRPr="00EE43C2">
                        <w:tab/>
                      </w:r>
                      <w:r w:rsidRPr="00EE43C2">
                        <w:tab/>
                        <w:t xml:space="preserve">GST Registered:   </w:t>
                      </w:r>
                      <w:r w:rsidRPr="00C9001E">
                        <w:rPr>
                          <w:b/>
                        </w:rPr>
                        <w:t>Yes / No</w:t>
                      </w:r>
                    </w:p>
                    <w:p w14:paraId="1EA6036B" w14:textId="77777777" w:rsidR="00A71513" w:rsidRPr="00EE43C2" w:rsidRDefault="00A71513" w:rsidP="00A71513">
                      <w:pPr>
                        <w:spacing w:line="360" w:lineRule="auto"/>
                      </w:pPr>
                      <w:r w:rsidRPr="00EE43C2">
                        <w:t>Address: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(please circle one)</w:t>
                      </w:r>
                    </w:p>
                    <w:p w14:paraId="61DDE39B" w14:textId="098DFEFD" w:rsidR="00A71513" w:rsidRDefault="00A71513" w:rsidP="00A71513">
                      <w:pPr>
                        <w:spacing w:line="360" w:lineRule="auto"/>
                      </w:pPr>
                      <w:r w:rsidRPr="005E60BD">
                        <w:t>I acknowledge that I</w:t>
                      </w:r>
                      <w:r>
                        <w:t xml:space="preserve"> am an appointed person </w:t>
                      </w:r>
                      <w:r w:rsidRPr="005E60BD">
                        <w:t>will be requir</w:t>
                      </w:r>
                      <w:r>
                        <w:t>ed to attend an induction by</w:t>
                      </w:r>
                      <w:r w:rsidRPr="005E60BD">
                        <w:t xml:space="preserve"> KDSS prior to the show</w:t>
                      </w:r>
                      <w:r>
                        <w:t xml:space="preserve">, impart this information to all employees </w:t>
                      </w:r>
                      <w:r w:rsidRPr="005E60BD">
                        <w:t>and complete all necessary induction paperwork.</w:t>
                      </w:r>
                      <w:r>
                        <w:t xml:space="preserve"> </w:t>
                      </w:r>
                    </w:p>
                    <w:p w14:paraId="187192F1" w14:textId="77777777" w:rsidR="00A71513" w:rsidRPr="00EE43C2" w:rsidRDefault="00A71513" w:rsidP="00A71513">
                      <w:pPr>
                        <w:spacing w:line="360" w:lineRule="auto"/>
                      </w:pPr>
                      <w:r w:rsidRPr="00EE43C2">
                        <w:t>Phone Number:</w:t>
                      </w:r>
                      <w:r>
                        <w:tab/>
                      </w:r>
                      <w:r w:rsidRPr="00EE43C2">
                        <w:tab/>
                      </w:r>
                      <w:r w:rsidRPr="00EE43C2">
                        <w:tab/>
                      </w:r>
                      <w:r w:rsidRPr="00EE43C2">
                        <w:tab/>
                      </w:r>
                      <w:r w:rsidRPr="00EE43C2">
                        <w:tab/>
                        <w:t>Contact Person:</w:t>
                      </w:r>
                    </w:p>
                    <w:p w14:paraId="581EF507" w14:textId="77777777" w:rsidR="00A71513" w:rsidRPr="00EE43C2" w:rsidRDefault="00A71513" w:rsidP="00A71513">
                      <w:pPr>
                        <w:spacing w:line="360" w:lineRule="auto"/>
                      </w:pPr>
                      <w:r w:rsidRPr="00EE43C2">
                        <w:t>Email:</w:t>
                      </w:r>
                    </w:p>
                  </w:txbxContent>
                </v:textbox>
              </v:shape>
            </w:pict>
          </mc:Fallback>
        </mc:AlternateContent>
      </w:r>
    </w:p>
    <w:p w14:paraId="62BFB410" w14:textId="5D4EE513" w:rsidR="00A71513" w:rsidRPr="00EB682A" w:rsidRDefault="00A71513" w:rsidP="00A71513">
      <w:pPr>
        <w:rPr>
          <w:sz w:val="22"/>
          <w:szCs w:val="22"/>
        </w:rPr>
      </w:pPr>
    </w:p>
    <w:p w14:paraId="5D2A1C43" w14:textId="36B6EAC9" w:rsidR="008C6D43" w:rsidRPr="008C6D43" w:rsidRDefault="00D64DB7" w:rsidP="008C6D43">
      <w:r>
        <w:rPr>
          <w:rFonts w:asciiTheme="majorHAnsi" w:hAnsiTheme="maj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F9EB07" wp14:editId="30332A9F">
                <wp:simplePos x="0" y="0"/>
                <wp:positionH relativeFrom="margin">
                  <wp:posOffset>942975</wp:posOffset>
                </wp:positionH>
                <wp:positionV relativeFrom="paragraph">
                  <wp:posOffset>6108065</wp:posOffset>
                </wp:positionV>
                <wp:extent cx="4747260" cy="581025"/>
                <wp:effectExtent l="0" t="0" r="15240" b="28575"/>
                <wp:wrapNone/>
                <wp:docPr id="1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726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E081F" w14:textId="4117EB5D" w:rsidR="00A71513" w:rsidRDefault="00A71513" w:rsidP="00A71513">
                            <w:pPr>
                              <w:ind w:left="-567" w:right="34" w:firstLine="426"/>
                              <w:jc w:val="center"/>
                              <w:rPr>
                                <w:rFonts w:ascii="Arial" w:hAnsi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</w:rPr>
                              <w:t>Closing at 5pm on</w:t>
                            </w:r>
                            <w:r w:rsidR="0053115A">
                              <w:rPr>
                                <w:rFonts w:ascii="Arial" w:hAnsi="Arial"/>
                                <w:b/>
                                <w:i/>
                              </w:rPr>
                              <w:t xml:space="preserve"> </w:t>
                            </w:r>
                            <w:r w:rsidR="00916D5A">
                              <w:rPr>
                                <w:rFonts w:ascii="Arial" w:hAnsi="Arial"/>
                                <w:b/>
                                <w:i/>
                              </w:rPr>
                              <w:t>T</w:t>
                            </w:r>
                            <w:r w:rsidR="0091724F">
                              <w:rPr>
                                <w:rFonts w:ascii="Arial" w:hAnsi="Arial"/>
                                <w:b/>
                                <w:i/>
                              </w:rPr>
                              <w:t>h</w:t>
                            </w:r>
                            <w:r w:rsidR="00916D5A">
                              <w:rPr>
                                <w:rFonts w:ascii="Arial" w:hAnsi="Arial"/>
                                <w:b/>
                                <w:i/>
                              </w:rPr>
                              <w:t>ursday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</w:rPr>
                              <w:t xml:space="preserve"> </w:t>
                            </w:r>
                            <w:proofErr w:type="gramStart"/>
                            <w:r w:rsidR="0053115A">
                              <w:rPr>
                                <w:rFonts w:ascii="Arial" w:hAnsi="Arial"/>
                                <w:b/>
                                <w:i/>
                              </w:rPr>
                              <w:t>31</w:t>
                            </w:r>
                            <w:r w:rsidRPr="00AB47E2">
                              <w:rPr>
                                <w:rFonts w:ascii="Arial" w:hAnsi="Arial"/>
                                <w:b/>
                                <w:i/>
                                <w:vertAlign w:val="superscript"/>
                              </w:rPr>
                              <w:t>th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b/>
                                <w:i/>
                              </w:rPr>
                              <w:t xml:space="preserve"> March 202</w:t>
                            </w:r>
                            <w:r w:rsidR="00DF2AD1">
                              <w:rPr>
                                <w:rFonts w:ascii="Arial" w:hAnsi="Arial"/>
                                <w:b/>
                                <w:i/>
                              </w:rPr>
                              <w:t>2</w:t>
                            </w:r>
                          </w:p>
                          <w:p w14:paraId="049A4CBB" w14:textId="77777777" w:rsidR="00A71513" w:rsidRDefault="00A71513" w:rsidP="00A71513">
                            <w:pPr>
                              <w:ind w:left="-567" w:right="34" w:firstLine="426"/>
                              <w:jc w:val="center"/>
                              <w:rPr>
                                <w:rFonts w:ascii="Arial" w:hAnsi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</w:rPr>
                              <w:t xml:space="preserve">They can be emailed to </w:t>
                            </w:r>
                            <w:hyperlink r:id="rId10" w:history="1">
                              <w:r w:rsidRPr="00DA5E36">
                                <w:rPr>
                                  <w:rStyle w:val="Hyperlink"/>
                                  <w:rFonts w:ascii="Arial" w:hAnsi="Arial"/>
                                  <w:b/>
                                  <w:i/>
                                </w:rPr>
                                <w:t>mail@katherineshow.org.au</w:t>
                              </w:r>
                            </w:hyperlink>
                          </w:p>
                          <w:p w14:paraId="2E7E4FA4" w14:textId="77777777" w:rsidR="00A71513" w:rsidRPr="009762BC" w:rsidRDefault="00A71513" w:rsidP="00A71513">
                            <w:pPr>
                              <w:ind w:left="-567" w:right="34" w:firstLine="426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</w:rPr>
                              <w:t>or posted to PO Box 339 Katherine 0851.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9EB07" id="Text Box 11" o:spid="_x0000_s1028" type="#_x0000_t202" style="position:absolute;margin-left:74.25pt;margin-top:480.95pt;width:373.8pt;height:45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">
                <v:textbox>
                  <w:txbxContent>
                    <w:p w14:paraId="184E081F" w14:textId="4117EB5D" w:rsidR="00A71513" w:rsidRDefault="00A71513" w:rsidP="00A71513">
                      <w:pPr>
                        <w:ind w:left="-567" w:right="34" w:firstLine="426"/>
                        <w:jc w:val="center"/>
                        <w:rPr>
                          <w:rFonts w:ascii="Arial" w:hAnsi="Arial"/>
                          <w:b/>
                          <w:i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</w:rPr>
                        <w:t>Closing at 5pm on</w:t>
                      </w:r>
                      <w:r w:rsidR="0053115A">
                        <w:rPr>
                          <w:rFonts w:ascii="Arial" w:hAnsi="Arial"/>
                          <w:b/>
                          <w:i/>
                        </w:rPr>
                        <w:t xml:space="preserve"> </w:t>
                      </w:r>
                      <w:r w:rsidR="00916D5A">
                        <w:rPr>
                          <w:rFonts w:ascii="Arial" w:hAnsi="Arial"/>
                          <w:b/>
                          <w:i/>
                        </w:rPr>
                        <w:t>T</w:t>
                      </w:r>
                      <w:r w:rsidR="0091724F">
                        <w:rPr>
                          <w:rFonts w:ascii="Arial" w:hAnsi="Arial"/>
                          <w:b/>
                          <w:i/>
                        </w:rPr>
                        <w:t>h</w:t>
                      </w:r>
                      <w:r w:rsidR="00916D5A">
                        <w:rPr>
                          <w:rFonts w:ascii="Arial" w:hAnsi="Arial"/>
                          <w:b/>
                          <w:i/>
                        </w:rPr>
                        <w:t>ursday</w:t>
                      </w:r>
                      <w:r>
                        <w:rPr>
                          <w:rFonts w:ascii="Arial" w:hAnsi="Arial"/>
                          <w:b/>
                          <w:i/>
                        </w:rPr>
                        <w:t xml:space="preserve"> </w:t>
                      </w:r>
                      <w:proofErr w:type="gramStart"/>
                      <w:r w:rsidR="0053115A">
                        <w:rPr>
                          <w:rFonts w:ascii="Arial" w:hAnsi="Arial"/>
                          <w:b/>
                          <w:i/>
                        </w:rPr>
                        <w:t>31</w:t>
                      </w:r>
                      <w:r w:rsidRPr="00AB47E2">
                        <w:rPr>
                          <w:rFonts w:ascii="Arial" w:hAnsi="Arial"/>
                          <w:b/>
                          <w:i/>
                          <w:vertAlign w:val="superscript"/>
                        </w:rPr>
                        <w:t>th</w:t>
                      </w:r>
                      <w:proofErr w:type="gramEnd"/>
                      <w:r>
                        <w:rPr>
                          <w:rFonts w:ascii="Arial" w:hAnsi="Arial"/>
                          <w:b/>
                          <w:i/>
                        </w:rPr>
                        <w:t xml:space="preserve"> March 202</w:t>
                      </w:r>
                      <w:r w:rsidR="00DF2AD1">
                        <w:rPr>
                          <w:rFonts w:ascii="Arial" w:hAnsi="Arial"/>
                          <w:b/>
                          <w:i/>
                        </w:rPr>
                        <w:t>2</w:t>
                      </w:r>
                    </w:p>
                    <w:p w14:paraId="049A4CBB" w14:textId="77777777" w:rsidR="00A71513" w:rsidRDefault="00A71513" w:rsidP="00A71513">
                      <w:pPr>
                        <w:ind w:left="-567" w:right="34" w:firstLine="426"/>
                        <w:jc w:val="center"/>
                        <w:rPr>
                          <w:rFonts w:ascii="Arial" w:hAnsi="Arial"/>
                          <w:b/>
                          <w:i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</w:rPr>
                        <w:t xml:space="preserve">They can be emailed to </w:t>
                      </w:r>
                      <w:hyperlink r:id="rId11" w:history="1">
                        <w:r w:rsidRPr="00DA5E36">
                          <w:rPr>
                            <w:rStyle w:val="Hyperlink"/>
                            <w:rFonts w:ascii="Arial" w:hAnsi="Arial"/>
                            <w:b/>
                            <w:i/>
                          </w:rPr>
                          <w:t>mail@katherineshow.org.au</w:t>
                        </w:r>
                      </w:hyperlink>
                    </w:p>
                    <w:p w14:paraId="2E7E4FA4" w14:textId="77777777" w:rsidR="00A71513" w:rsidRPr="009762BC" w:rsidRDefault="00A71513" w:rsidP="00A71513">
                      <w:pPr>
                        <w:ind w:left="-567" w:right="34" w:firstLine="426"/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</w:rPr>
                        <w:t>or posted to PO Box 339 Katherine 0851.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F95C61" wp14:editId="06A64160">
                <wp:simplePos x="0" y="0"/>
                <wp:positionH relativeFrom="margin">
                  <wp:align>center</wp:align>
                </wp:positionH>
                <wp:positionV relativeFrom="paragraph">
                  <wp:posOffset>4832350</wp:posOffset>
                </wp:positionV>
                <wp:extent cx="6515735" cy="1619885"/>
                <wp:effectExtent l="0" t="0" r="18415" b="10795"/>
                <wp:wrapNone/>
                <wp:docPr id="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735" cy="161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D386E" w14:textId="77777777" w:rsidR="00A71513" w:rsidRDefault="00A71513" w:rsidP="00A71513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OTHER RELEVANT INFORMATION</w:t>
                            </w:r>
                          </w:p>
                          <w:p w14:paraId="7D1AB118" w14:textId="3326A5CA" w:rsidR="00A71513" w:rsidRPr="00D445EA" w:rsidRDefault="00A71513" w:rsidP="00A71513">
                            <w:pPr>
                              <w:spacing w:line="360" w:lineRule="auto"/>
                              <w:rPr>
                                <w:rFonts w:asciiTheme="majorHAnsi" w:hAnsiTheme="majorHAnsi"/>
                              </w:rPr>
                            </w:pPr>
                            <w:r w:rsidRPr="00D445EA">
                              <w:rPr>
                                <w:rFonts w:asciiTheme="majorHAnsi" w:hAnsiTheme="majorHAnsi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F95C61" id="Text Box 9" o:spid="_x0000_s1029" type="#_x0000_t202" style="position:absolute;margin-left:0;margin-top:380.5pt;width:513.05pt;height:127.55pt;z-index:251671552;visibility:visible;mso-wrap-style:square;mso-width-percent:0;mso-height-percent:20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">
                <v:textbox style="mso-fit-shape-to-text:t">
                  <w:txbxContent>
                    <w:p w14:paraId="546D386E" w14:textId="77777777" w:rsidR="00A71513" w:rsidRDefault="00A71513" w:rsidP="00A71513">
                      <w:pPr>
                        <w:rPr>
                          <w:rFonts w:asciiTheme="majorHAnsi" w:hAnsiTheme="majorHAnsi"/>
                          <w:b/>
                        </w:rPr>
                      </w:pPr>
                      <w:r>
                        <w:rPr>
                          <w:rFonts w:asciiTheme="majorHAnsi" w:hAnsiTheme="majorHAnsi"/>
                          <w:b/>
                        </w:rPr>
                        <w:t>OTHER RELEVANT INFORMATION</w:t>
                      </w:r>
                    </w:p>
                    <w:p w14:paraId="7D1AB118" w14:textId="3326A5CA" w:rsidR="00A71513" w:rsidRPr="00D445EA" w:rsidRDefault="00A71513" w:rsidP="00A71513">
                      <w:pPr>
                        <w:spacing w:line="360" w:lineRule="auto"/>
                        <w:rPr>
                          <w:rFonts w:asciiTheme="majorHAnsi" w:hAnsiTheme="majorHAnsi"/>
                        </w:rPr>
                      </w:pPr>
                      <w:r w:rsidRPr="00D445EA">
                        <w:rPr>
                          <w:rFonts w:asciiTheme="majorHAnsi" w:hAnsiTheme="majorHAnsi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EA74C2" wp14:editId="70AA1ABA">
                <wp:simplePos x="0" y="0"/>
                <wp:positionH relativeFrom="column">
                  <wp:posOffset>52070</wp:posOffset>
                </wp:positionH>
                <wp:positionV relativeFrom="paragraph">
                  <wp:posOffset>4335780</wp:posOffset>
                </wp:positionV>
                <wp:extent cx="6528435" cy="338455"/>
                <wp:effectExtent l="0" t="0" r="24765" b="23495"/>
                <wp:wrapNone/>
                <wp:docPr id="1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843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B8614" w14:textId="77777777" w:rsidR="00A71513" w:rsidRPr="00EE43C2" w:rsidRDefault="00A71513" w:rsidP="00A71513">
                            <w:pPr>
                              <w:rPr>
                                <w:rFonts w:cs="Arial"/>
                                <w:szCs w:val="25"/>
                              </w:rPr>
                            </w:pPr>
                            <w:r w:rsidRPr="00EE43C2">
                              <w:rPr>
                                <w:rFonts w:cs="Arial"/>
                                <w:b/>
                                <w:szCs w:val="25"/>
                              </w:rPr>
                              <w:t>Documentary evidence of both insurance covers should be provided with this tender.</w:t>
                            </w:r>
                          </w:p>
                          <w:p w14:paraId="6D338814" w14:textId="77777777" w:rsidR="00A71513" w:rsidRPr="00CE4CD0" w:rsidRDefault="00A71513" w:rsidP="00A715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A74C2" id="Text Box 8" o:spid="_x0000_s1030" type="#_x0000_t202" style="position:absolute;margin-left:4.1pt;margin-top:341.4pt;width:514.05pt;height:26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">
                <v:textbox>
                  <w:txbxContent>
                    <w:p w14:paraId="575B8614" w14:textId="77777777" w:rsidR="00A71513" w:rsidRPr="00EE43C2" w:rsidRDefault="00A71513" w:rsidP="00A71513">
                      <w:pPr>
                        <w:rPr>
                          <w:rFonts w:cs="Arial"/>
                          <w:szCs w:val="25"/>
                        </w:rPr>
                      </w:pPr>
                      <w:r w:rsidRPr="00EE43C2">
                        <w:rPr>
                          <w:rFonts w:cs="Arial"/>
                          <w:b/>
                          <w:szCs w:val="25"/>
                        </w:rPr>
                        <w:t>Documentary evidence of both insurance covers should be provided with this tender.</w:t>
                      </w:r>
                    </w:p>
                    <w:p w14:paraId="6D338814" w14:textId="77777777" w:rsidR="00A71513" w:rsidRPr="00CE4CD0" w:rsidRDefault="00A71513" w:rsidP="00A71513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A88E7E4" wp14:editId="46B22728">
                <wp:simplePos x="0" y="0"/>
                <wp:positionH relativeFrom="column">
                  <wp:posOffset>47625</wp:posOffset>
                </wp:positionH>
                <wp:positionV relativeFrom="paragraph">
                  <wp:posOffset>3422015</wp:posOffset>
                </wp:positionV>
                <wp:extent cx="3286125" cy="914400"/>
                <wp:effectExtent l="0" t="0" r="28575" b="19050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31377" w14:textId="77777777" w:rsidR="00A71513" w:rsidRPr="00EE43C2" w:rsidRDefault="00A71513" w:rsidP="00A71513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EE43C2">
                              <w:rPr>
                                <w:rFonts w:asciiTheme="majorHAnsi" w:hAnsiTheme="majorHAnsi"/>
                                <w:b/>
                              </w:rPr>
                              <w:t>PUBLIC LIABILITY</w:t>
                            </w:r>
                          </w:p>
                          <w:p w14:paraId="352E79E6" w14:textId="77777777" w:rsidR="00A71513" w:rsidRPr="00EE43C2" w:rsidRDefault="00A71513" w:rsidP="00A71513">
                            <w:r w:rsidRPr="00EE43C2">
                              <w:t>Insurer .............................................................</w:t>
                            </w:r>
                          </w:p>
                          <w:p w14:paraId="530732D6" w14:textId="77777777" w:rsidR="00A71513" w:rsidRPr="00EE43C2" w:rsidRDefault="00A71513" w:rsidP="00A71513">
                            <w:r w:rsidRPr="00EE43C2">
                              <w:t>Policy N</w:t>
                            </w:r>
                            <w:r w:rsidRPr="00EE43C2">
                              <w:rPr>
                                <w:vertAlign w:val="superscript"/>
                              </w:rPr>
                              <w:t>o</w:t>
                            </w:r>
                            <w:r w:rsidRPr="00EE43C2">
                              <w:t xml:space="preserve"> ..........................................................</w:t>
                            </w:r>
                          </w:p>
                          <w:p w14:paraId="5636241E" w14:textId="77777777" w:rsidR="00A71513" w:rsidRPr="00EE43C2" w:rsidRDefault="00A71513" w:rsidP="00A71513">
                            <w:r w:rsidRPr="00EE43C2">
                              <w:t>Coverage Amount     $.....................................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8E7E4" id="Text Box 6" o:spid="_x0000_s1031" type="#_x0000_t202" style="position:absolute;margin-left:3.75pt;margin-top:269.45pt;width:258.75pt;height:1in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">
                <v:textbox>
                  <w:txbxContent>
                    <w:p w14:paraId="32A31377" w14:textId="77777777" w:rsidR="00A71513" w:rsidRPr="00EE43C2" w:rsidRDefault="00A71513" w:rsidP="00A71513">
                      <w:pPr>
                        <w:rPr>
                          <w:rFonts w:asciiTheme="majorHAnsi" w:hAnsiTheme="majorHAnsi"/>
                          <w:b/>
                        </w:rPr>
                      </w:pPr>
                      <w:r w:rsidRPr="00EE43C2">
                        <w:rPr>
                          <w:rFonts w:asciiTheme="majorHAnsi" w:hAnsiTheme="majorHAnsi"/>
                          <w:b/>
                        </w:rPr>
                        <w:t>PUBLIC LIABILITY</w:t>
                      </w:r>
                    </w:p>
                    <w:p w14:paraId="352E79E6" w14:textId="77777777" w:rsidR="00A71513" w:rsidRPr="00EE43C2" w:rsidRDefault="00A71513" w:rsidP="00A71513">
                      <w:r w:rsidRPr="00EE43C2">
                        <w:t>Insurer .............................................................</w:t>
                      </w:r>
                    </w:p>
                    <w:p w14:paraId="530732D6" w14:textId="77777777" w:rsidR="00A71513" w:rsidRPr="00EE43C2" w:rsidRDefault="00A71513" w:rsidP="00A71513">
                      <w:r w:rsidRPr="00EE43C2">
                        <w:t>Policy N</w:t>
                      </w:r>
                      <w:r w:rsidRPr="00EE43C2">
                        <w:rPr>
                          <w:vertAlign w:val="superscript"/>
                        </w:rPr>
                        <w:t>o</w:t>
                      </w:r>
                      <w:r w:rsidRPr="00EE43C2">
                        <w:t xml:space="preserve"> ..........................................................</w:t>
                      </w:r>
                    </w:p>
                    <w:p w14:paraId="5636241E" w14:textId="77777777" w:rsidR="00A71513" w:rsidRPr="00EE43C2" w:rsidRDefault="00A71513" w:rsidP="00A71513">
                      <w:r w:rsidRPr="00EE43C2">
                        <w:t>Coverage Amount     $.....................................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C67A8D" wp14:editId="38E99ADC">
                <wp:simplePos x="0" y="0"/>
                <wp:positionH relativeFrom="column">
                  <wp:posOffset>3329940</wp:posOffset>
                </wp:positionH>
                <wp:positionV relativeFrom="paragraph">
                  <wp:posOffset>3421380</wp:posOffset>
                </wp:positionV>
                <wp:extent cx="3241040" cy="914400"/>
                <wp:effectExtent l="0" t="0" r="16510" b="19050"/>
                <wp:wrapNone/>
                <wp:docPr id="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04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0F0BB" w14:textId="77777777" w:rsidR="00A71513" w:rsidRPr="00EE43C2" w:rsidRDefault="00A71513" w:rsidP="00A71513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EE43C2">
                              <w:rPr>
                                <w:rFonts w:asciiTheme="majorHAnsi" w:hAnsiTheme="majorHAnsi"/>
                                <w:b/>
                              </w:rPr>
                              <w:t>WORKERS COMPENSATION</w:t>
                            </w:r>
                          </w:p>
                          <w:p w14:paraId="03DFE9B7" w14:textId="77777777" w:rsidR="00A71513" w:rsidRPr="00EE43C2" w:rsidRDefault="00A71513" w:rsidP="00A71513">
                            <w:pPr>
                              <w:spacing w:line="360" w:lineRule="auto"/>
                            </w:pPr>
                            <w:r w:rsidRPr="00EE43C2">
                              <w:t>Insurer ............................................................</w:t>
                            </w:r>
                          </w:p>
                          <w:p w14:paraId="4015B24D" w14:textId="77777777" w:rsidR="00A71513" w:rsidRPr="00EE43C2" w:rsidRDefault="00A71513" w:rsidP="00A71513">
                            <w:pPr>
                              <w:spacing w:line="360" w:lineRule="auto"/>
                            </w:pPr>
                            <w:r w:rsidRPr="00EE43C2">
                              <w:t>Policy N</w:t>
                            </w:r>
                            <w:r w:rsidRPr="00EE43C2">
                              <w:rPr>
                                <w:vertAlign w:val="superscript"/>
                              </w:rPr>
                              <w:t>o</w:t>
                            </w:r>
                            <w:r w:rsidRPr="00EE43C2">
                              <w:t xml:space="preserve"> 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67A8D" id="Text Box 7" o:spid="_x0000_s1032" type="#_x0000_t202" style="position:absolute;margin-left:262.2pt;margin-top:269.4pt;width:255.2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">
                <v:textbox>
                  <w:txbxContent>
                    <w:p w14:paraId="0BC0F0BB" w14:textId="77777777" w:rsidR="00A71513" w:rsidRPr="00EE43C2" w:rsidRDefault="00A71513" w:rsidP="00A71513">
                      <w:pPr>
                        <w:spacing w:line="360" w:lineRule="auto"/>
                        <w:rPr>
                          <w:rFonts w:asciiTheme="majorHAnsi" w:hAnsiTheme="majorHAnsi"/>
                          <w:b/>
                        </w:rPr>
                      </w:pPr>
                      <w:r w:rsidRPr="00EE43C2">
                        <w:rPr>
                          <w:rFonts w:asciiTheme="majorHAnsi" w:hAnsiTheme="majorHAnsi"/>
                          <w:b/>
                        </w:rPr>
                        <w:t>WORKERS COMPENSATION</w:t>
                      </w:r>
                    </w:p>
                    <w:p w14:paraId="03DFE9B7" w14:textId="77777777" w:rsidR="00A71513" w:rsidRPr="00EE43C2" w:rsidRDefault="00A71513" w:rsidP="00A71513">
                      <w:pPr>
                        <w:spacing w:line="360" w:lineRule="auto"/>
                      </w:pPr>
                      <w:r w:rsidRPr="00EE43C2">
                        <w:t>Insurer ............................................................</w:t>
                      </w:r>
                    </w:p>
                    <w:p w14:paraId="4015B24D" w14:textId="77777777" w:rsidR="00A71513" w:rsidRPr="00EE43C2" w:rsidRDefault="00A71513" w:rsidP="00A71513">
                      <w:pPr>
                        <w:spacing w:line="360" w:lineRule="auto"/>
                      </w:pPr>
                      <w:r w:rsidRPr="00EE43C2">
                        <w:t>Policy N</w:t>
                      </w:r>
                      <w:r w:rsidRPr="00EE43C2">
                        <w:rPr>
                          <w:vertAlign w:val="superscript"/>
                        </w:rPr>
                        <w:t>o</w:t>
                      </w:r>
                      <w:r w:rsidRPr="00EE43C2">
                        <w:t xml:space="preserve"> 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E4A655D" wp14:editId="479AA1ED">
                <wp:simplePos x="0" y="0"/>
                <wp:positionH relativeFrom="margin">
                  <wp:align>center</wp:align>
                </wp:positionH>
                <wp:positionV relativeFrom="paragraph">
                  <wp:posOffset>3115945</wp:posOffset>
                </wp:positionV>
                <wp:extent cx="6528435" cy="305435"/>
                <wp:effectExtent l="0" t="0" r="24765" b="18415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8435" cy="30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48F2B" w14:textId="77777777" w:rsidR="00A71513" w:rsidRPr="005E6746" w:rsidRDefault="00A71513" w:rsidP="00A71513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5E6746">
                              <w:rPr>
                                <w:rFonts w:asciiTheme="majorHAnsi" w:hAnsiTheme="majorHAnsi"/>
                                <w:b/>
                              </w:rPr>
                              <w:t>DETAILS OF INSURANCE COVERAGE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A655D" id="Text Box 5" o:spid="_x0000_s1033" type="#_x0000_t202" style="position:absolute;margin-left:0;margin-top:245.35pt;width:514.05pt;height:24.05pt;z-index:251649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">
                <v:textbox>
                  <w:txbxContent>
                    <w:p w14:paraId="63248F2B" w14:textId="77777777" w:rsidR="00A71513" w:rsidRPr="005E6746" w:rsidRDefault="00A71513" w:rsidP="00A71513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r w:rsidRPr="005E6746">
                        <w:rPr>
                          <w:rFonts w:asciiTheme="majorHAnsi" w:hAnsiTheme="majorHAnsi"/>
                          <w:b/>
                        </w:rPr>
                        <w:t>DETAILS OF INSURANCE COVERAGE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115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9568837" wp14:editId="09942E0E">
                <wp:simplePos x="0" y="0"/>
                <wp:positionH relativeFrom="margin">
                  <wp:posOffset>47625</wp:posOffset>
                </wp:positionH>
                <wp:positionV relativeFrom="paragraph">
                  <wp:posOffset>1650365</wp:posOffset>
                </wp:positionV>
                <wp:extent cx="6506845" cy="1508125"/>
                <wp:effectExtent l="0" t="0" r="27305" b="2222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6845" cy="150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1BEA8" w14:textId="77777777" w:rsidR="00A71513" w:rsidRPr="00EE43C2" w:rsidRDefault="00A71513" w:rsidP="00A71513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EOI</w:t>
                            </w:r>
                            <w:r w:rsidRPr="00EE43C2">
                              <w:rPr>
                                <w:rFonts w:asciiTheme="majorHAnsi" w:hAnsiTheme="majorHAnsi"/>
                                <w:b/>
                              </w:rPr>
                              <w:t xml:space="preserve"> AMOUNT, including GST:</w:t>
                            </w:r>
                            <w:r w:rsidRPr="00EE43C2">
                              <w:rPr>
                                <w:rFonts w:asciiTheme="majorHAnsi" w:hAnsiTheme="majorHAnsi"/>
                                <w:b/>
                              </w:rPr>
                              <w:tab/>
                            </w:r>
                          </w:p>
                          <w:p w14:paraId="0BBBD6ED" w14:textId="77777777" w:rsidR="00A71513" w:rsidRPr="00EE43C2" w:rsidRDefault="00A71513" w:rsidP="00A71513">
                            <w:pPr>
                              <w:spacing w:line="360" w:lineRule="auto"/>
                            </w:pPr>
                            <w:r w:rsidRPr="00EE43C2">
                              <w:rPr>
                                <w:b/>
                              </w:rPr>
                              <w:tab/>
                            </w:r>
                            <w:r w:rsidRPr="00EE43C2">
                              <w:rPr>
                                <w:b/>
                              </w:rPr>
                              <w:tab/>
                            </w:r>
                            <w:r w:rsidRPr="00EE43C2">
                              <w:rPr>
                                <w:b/>
                              </w:rPr>
                              <w:tab/>
                            </w:r>
                            <w:r w:rsidRPr="00EE43C2">
                              <w:rPr>
                                <w:b/>
                              </w:rPr>
                              <w:tab/>
                            </w:r>
                            <w:r w:rsidRPr="00EE43C2">
                              <w:tab/>
                            </w:r>
                          </w:p>
                          <w:p w14:paraId="4030F5CC" w14:textId="77777777" w:rsidR="00A71513" w:rsidRPr="00EE43C2" w:rsidRDefault="00A71513" w:rsidP="00A71513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TOTAL amount of</w:t>
                            </w:r>
                            <w:r w:rsidRPr="00EE43C2">
                              <w:t xml:space="preserve"> </w:t>
                            </w:r>
                            <w:r>
                              <w:t>CONTRACT</w:t>
                            </w:r>
                            <w:r w:rsidRPr="00EE43C2">
                              <w:tab/>
                            </w:r>
                            <w:r w:rsidRPr="00EE43C2">
                              <w:tab/>
                              <w:t>$ ____________</w:t>
                            </w:r>
                          </w:p>
                          <w:p w14:paraId="315279B0" w14:textId="77777777" w:rsidR="00A71513" w:rsidRPr="00EE43C2" w:rsidRDefault="00A71513" w:rsidP="00A71513">
                            <w:pPr>
                              <w:spacing w:line="480" w:lineRule="auto"/>
                            </w:pPr>
                            <w:r w:rsidRPr="00EE43C2">
                              <w:t xml:space="preserve"> TOTAL</w:t>
                            </w:r>
                            <w:r w:rsidRPr="00EE43C2">
                              <w:rPr>
                                <w:b/>
                              </w:rPr>
                              <w:t xml:space="preserve"> </w:t>
                            </w:r>
                            <w:r w:rsidRPr="00EE43C2">
                              <w:t>(In words) _________________________________________________________</w:t>
                            </w:r>
                          </w:p>
                          <w:p w14:paraId="441321F7" w14:textId="05814399" w:rsidR="00A71513" w:rsidRPr="00EE43C2" w:rsidRDefault="00A71513" w:rsidP="00A71513">
                            <w:pPr>
                              <w:spacing w:line="360" w:lineRule="auto"/>
                            </w:pPr>
                            <w:r w:rsidRPr="00EE43C2">
                              <w:t>Signature.....................................</w:t>
                            </w:r>
                            <w:r>
                              <w:t>..............</w:t>
                            </w:r>
                            <w:r w:rsidRPr="00EE43C2">
                              <w:t>........  Name........</w:t>
                            </w:r>
                            <w:r>
                              <w:t>..........</w:t>
                            </w:r>
                            <w:r w:rsidRPr="00EE43C2">
                              <w:t>............................  Date ......./....../2</w:t>
                            </w:r>
                            <w:r>
                              <w:t>0</w:t>
                            </w:r>
                            <w:r w:rsidR="00C3285C"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568837" id="Text Box 4" o:spid="_x0000_s1034" type="#_x0000_t202" style="position:absolute;margin-left:3.75pt;margin-top:129.95pt;width:512.35pt;height:118.75pt;z-index:251645952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">
                <v:textbox style="mso-fit-shape-to-text:t">
                  <w:txbxContent>
                    <w:p w14:paraId="08C1BEA8" w14:textId="77777777" w:rsidR="00A71513" w:rsidRPr="00EE43C2" w:rsidRDefault="00A71513" w:rsidP="00A71513">
                      <w:pPr>
                        <w:spacing w:line="360" w:lineRule="auto"/>
                        <w:rPr>
                          <w:rFonts w:asciiTheme="majorHAnsi" w:hAnsiTheme="majorHAnsi"/>
                          <w:b/>
                        </w:rPr>
                      </w:pPr>
                      <w:r>
                        <w:rPr>
                          <w:rFonts w:asciiTheme="majorHAnsi" w:hAnsiTheme="majorHAnsi"/>
                          <w:b/>
                        </w:rPr>
                        <w:t>EOI</w:t>
                      </w:r>
                      <w:r w:rsidRPr="00EE43C2">
                        <w:rPr>
                          <w:rFonts w:asciiTheme="majorHAnsi" w:hAnsiTheme="majorHAnsi"/>
                          <w:b/>
                        </w:rPr>
                        <w:t xml:space="preserve"> AMOUNT, including GST:</w:t>
                      </w:r>
                      <w:r w:rsidRPr="00EE43C2">
                        <w:rPr>
                          <w:rFonts w:asciiTheme="majorHAnsi" w:hAnsiTheme="majorHAnsi"/>
                          <w:b/>
                        </w:rPr>
                        <w:tab/>
                      </w:r>
                    </w:p>
                    <w:p w14:paraId="0BBBD6ED" w14:textId="77777777" w:rsidR="00A71513" w:rsidRPr="00EE43C2" w:rsidRDefault="00A71513" w:rsidP="00A71513">
                      <w:pPr>
                        <w:spacing w:line="360" w:lineRule="auto"/>
                      </w:pPr>
                      <w:r w:rsidRPr="00EE43C2">
                        <w:rPr>
                          <w:b/>
                        </w:rPr>
                        <w:tab/>
                      </w:r>
                      <w:r w:rsidRPr="00EE43C2">
                        <w:rPr>
                          <w:b/>
                        </w:rPr>
                        <w:tab/>
                      </w:r>
                      <w:r w:rsidRPr="00EE43C2">
                        <w:rPr>
                          <w:b/>
                        </w:rPr>
                        <w:tab/>
                      </w:r>
                      <w:r w:rsidRPr="00EE43C2">
                        <w:rPr>
                          <w:b/>
                        </w:rPr>
                        <w:tab/>
                      </w:r>
                      <w:r w:rsidRPr="00EE43C2">
                        <w:tab/>
                      </w:r>
                    </w:p>
                    <w:p w14:paraId="4030F5CC" w14:textId="77777777" w:rsidR="00A71513" w:rsidRPr="00EE43C2" w:rsidRDefault="00A71513" w:rsidP="00A71513">
                      <w:pPr>
                        <w:spacing w:line="360" w:lineRule="auto"/>
                        <w:rPr>
                          <w:b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>TOTAL amount of</w:t>
                      </w:r>
                      <w:r w:rsidRPr="00EE43C2">
                        <w:t xml:space="preserve"> </w:t>
                      </w:r>
                      <w:r>
                        <w:t>CONTRACT</w:t>
                      </w:r>
                      <w:r w:rsidRPr="00EE43C2">
                        <w:tab/>
                      </w:r>
                      <w:r w:rsidRPr="00EE43C2">
                        <w:tab/>
                        <w:t>$ ____________</w:t>
                      </w:r>
                    </w:p>
                    <w:p w14:paraId="315279B0" w14:textId="77777777" w:rsidR="00A71513" w:rsidRPr="00EE43C2" w:rsidRDefault="00A71513" w:rsidP="00A71513">
                      <w:pPr>
                        <w:spacing w:line="480" w:lineRule="auto"/>
                      </w:pPr>
                      <w:r w:rsidRPr="00EE43C2">
                        <w:t xml:space="preserve"> TOTAL</w:t>
                      </w:r>
                      <w:r w:rsidRPr="00EE43C2">
                        <w:rPr>
                          <w:b/>
                        </w:rPr>
                        <w:t xml:space="preserve"> </w:t>
                      </w:r>
                      <w:r w:rsidRPr="00EE43C2">
                        <w:t>(In words) _________________________________________________________</w:t>
                      </w:r>
                    </w:p>
                    <w:p w14:paraId="441321F7" w14:textId="05814399" w:rsidR="00A71513" w:rsidRPr="00EE43C2" w:rsidRDefault="00A71513" w:rsidP="00A71513">
                      <w:pPr>
                        <w:spacing w:line="360" w:lineRule="auto"/>
                      </w:pPr>
                      <w:r w:rsidRPr="00EE43C2">
                        <w:t>Signature.....................................</w:t>
                      </w:r>
                      <w:r>
                        <w:t>..............</w:t>
                      </w:r>
                      <w:r w:rsidRPr="00EE43C2">
                        <w:t>........  Name........</w:t>
                      </w:r>
                      <w:r>
                        <w:t>..........</w:t>
                      </w:r>
                      <w:r w:rsidRPr="00EE43C2">
                        <w:t>............................  Date ......./....../2</w:t>
                      </w:r>
                      <w:r>
                        <w:t>0</w:t>
                      </w:r>
                      <w:r w:rsidR="00C3285C">
                        <w:t>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C6D43" w:rsidRPr="008C6D43" w:rsidSect="009340EB">
      <w:headerReference w:type="default" r:id="rId12"/>
      <w:footerReference w:type="default" r:id="rId13"/>
      <w:pgSz w:w="11907" w:h="16840" w:code="9"/>
      <w:pgMar w:top="1037" w:right="720" w:bottom="720" w:left="720" w:header="70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213DA" w14:textId="77777777" w:rsidR="0014075B" w:rsidRDefault="0014075B">
      <w:r>
        <w:separator/>
      </w:r>
    </w:p>
  </w:endnote>
  <w:endnote w:type="continuationSeparator" w:id="0">
    <w:p w14:paraId="07E27ECC" w14:textId="77777777" w:rsidR="0014075B" w:rsidRDefault="001407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outhern Aire Personal Use Only">
    <w:altName w:val="Calibri"/>
    <w:charset w:val="00"/>
    <w:family w:val="auto"/>
    <w:pitch w:val="variable"/>
    <w:sig w:usb0="A00000AF" w:usb1="4000004A" w:usb2="00000000" w:usb3="00000000" w:csb0="00000193" w:csb1="00000000"/>
  </w:font>
  <w:font w:name="Adobe Fan Heiti Std B">
    <w:altName w:val="Yu Gothic"/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E7903" w14:textId="7B580AED" w:rsidR="00BD3AE8" w:rsidRPr="00905EE9" w:rsidRDefault="00BD3AE8" w:rsidP="0026091D">
    <w:pPr>
      <w:tabs>
        <w:tab w:val="center" w:pos="5174"/>
        <w:tab w:val="right" w:pos="10329"/>
      </w:tabs>
      <w:ind w:right="-284"/>
      <w:rPr>
        <w:sz w:val="12"/>
      </w:rPr>
    </w:pPr>
    <w:r>
      <w:t xml:space="preserve">  </w:t>
    </w:r>
  </w:p>
  <w:p w14:paraId="1FC53A70" w14:textId="2536158E" w:rsidR="00BD3AE8" w:rsidRDefault="00012F9D" w:rsidP="00D24DAD">
    <w:pPr>
      <w:tabs>
        <w:tab w:val="center" w:pos="5174"/>
        <w:tab w:val="right" w:pos="10329"/>
      </w:tabs>
      <w:ind w:left="-284"/>
      <w:jc w:val="center"/>
      <w:rPr>
        <w:rFonts w:ascii="Georgia" w:hAnsi="Georgia"/>
        <w:sz w:val="28"/>
        <w:szCs w:val="28"/>
      </w:rPr>
    </w:pPr>
    <w:r>
      <w:rPr>
        <w:noProof/>
      </w:rPr>
      <w:drawing>
        <wp:inline distT="0" distB="0" distL="0" distR="0" wp14:anchorId="76844F09" wp14:editId="346B7CDF">
          <wp:extent cx="6953250" cy="1085850"/>
          <wp:effectExtent l="0" t="0" r="0" b="0"/>
          <wp:docPr id="4" name="Picture 4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52B69">
      <w:rPr>
        <w:b/>
        <w:noProof/>
        <w:sz w:val="18"/>
        <w:lang w:eastAsia="zh-TW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3E834A3" wp14:editId="44892DCB">
              <wp:simplePos x="0" y="0"/>
              <wp:positionH relativeFrom="column">
                <wp:posOffset>2745740</wp:posOffset>
              </wp:positionH>
              <wp:positionV relativeFrom="paragraph">
                <wp:posOffset>1494790</wp:posOffset>
              </wp:positionV>
              <wp:extent cx="476250" cy="200025"/>
              <wp:effectExtent l="7620" t="5715" r="1905" b="3810"/>
              <wp:wrapNone/>
              <wp:docPr id="1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250" cy="20002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91260B" w14:textId="77777777" w:rsidR="00BD3AE8" w:rsidRPr="00E96AC6" w:rsidRDefault="00BD3AE8">
                          <w:pPr>
                            <w:rPr>
                              <w:b/>
                              <w:sz w:val="10"/>
                            </w:rPr>
                          </w:pPr>
                          <w:r w:rsidRPr="00E96AC6">
                            <w:rPr>
                              <w:b/>
                              <w:sz w:val="10"/>
                            </w:rPr>
                            <w:t>Katherine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E834A3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37" type="#_x0000_t202" style="position:absolute;left:0;text-align:left;margin-left:216.2pt;margin-top:117.7pt;width:37.5pt;height:15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" stroked="f" strokeweight="0">
              <v:fill opacity="0"/>
              <v:textbox>
                <w:txbxContent>
                  <w:p w14:paraId="4D91260B" w14:textId="77777777" w:rsidR="00BD3AE8" w:rsidRPr="00E96AC6" w:rsidRDefault="00BD3AE8">
                    <w:pPr>
                      <w:rPr>
                        <w:b/>
                        <w:sz w:val="10"/>
                      </w:rPr>
                    </w:pPr>
                    <w:r w:rsidRPr="00E96AC6">
                      <w:rPr>
                        <w:b/>
                        <w:sz w:val="10"/>
                      </w:rPr>
                      <w:t>Katherine</w:t>
                    </w:r>
                  </w:p>
                </w:txbxContent>
              </v:textbox>
            </v:shape>
          </w:pict>
        </mc:Fallback>
      </mc:AlternateContent>
    </w:r>
  </w:p>
  <w:p w14:paraId="6C5FA610" w14:textId="77777777" w:rsidR="00BD3AE8" w:rsidRDefault="00BD3AE8" w:rsidP="00744BBF">
    <w:pPr>
      <w:tabs>
        <w:tab w:val="center" w:pos="5174"/>
        <w:tab w:val="right" w:pos="10329"/>
      </w:tabs>
      <w:ind w:left="-284"/>
      <w:rPr>
        <w:b/>
        <w:sz w:val="8"/>
        <w:szCs w:val="8"/>
      </w:rPr>
    </w:pPr>
    <w:r>
      <w:rPr>
        <w:rFonts w:ascii="Georgia" w:hAnsi="Georgia"/>
        <w:sz w:val="28"/>
        <w:szCs w:val="28"/>
      </w:rPr>
      <w:tab/>
      <w:t xml:space="preserve">    </w:t>
    </w:r>
  </w:p>
  <w:p w14:paraId="2C72A9AD" w14:textId="77777777" w:rsidR="00BD3AE8" w:rsidRDefault="00BD3AE8" w:rsidP="00744BBF">
    <w:pPr>
      <w:tabs>
        <w:tab w:val="center" w:pos="5174"/>
        <w:tab w:val="right" w:pos="10329"/>
      </w:tabs>
      <w:ind w:left="-426"/>
      <w:rPr>
        <w:b/>
        <w:sz w:val="8"/>
        <w:szCs w:val="8"/>
      </w:rPr>
    </w:pPr>
  </w:p>
  <w:p w14:paraId="45E4210C" w14:textId="77777777" w:rsidR="00BD3AE8" w:rsidRDefault="00BD3AE8" w:rsidP="00744BBF">
    <w:pPr>
      <w:rPr>
        <w:b/>
        <w:sz w:val="8"/>
        <w:szCs w:val="8"/>
      </w:rPr>
    </w:pPr>
  </w:p>
  <w:p w14:paraId="5BD4A2F9" w14:textId="77777777" w:rsidR="00BD3AE8" w:rsidRDefault="00BD3AE8" w:rsidP="00744BBF">
    <w:pPr>
      <w:tabs>
        <w:tab w:val="center" w:pos="5174"/>
        <w:tab w:val="right" w:pos="10329"/>
      </w:tabs>
      <w:ind w:left="-142"/>
      <w:rPr>
        <w:b/>
        <w:sz w:val="8"/>
        <w:szCs w:val="8"/>
      </w:rPr>
    </w:pPr>
  </w:p>
  <w:p w14:paraId="077D0D97" w14:textId="77777777" w:rsidR="00BD3AE8" w:rsidRPr="00744BBF" w:rsidRDefault="00BD3AE8" w:rsidP="00744BBF">
    <w:pPr>
      <w:tabs>
        <w:tab w:val="center" w:pos="5174"/>
        <w:tab w:val="right" w:pos="10329"/>
      </w:tabs>
      <w:ind w:left="-426"/>
      <w:rPr>
        <w:b/>
        <w:sz w:val="8"/>
        <w:szCs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6AECA" w14:textId="77777777" w:rsidR="0014075B" w:rsidRDefault="0014075B">
      <w:r>
        <w:separator/>
      </w:r>
    </w:p>
  </w:footnote>
  <w:footnote w:type="continuationSeparator" w:id="0">
    <w:p w14:paraId="454DBAD9" w14:textId="77777777" w:rsidR="0014075B" w:rsidRDefault="001407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C09D6" w14:textId="25005D92" w:rsidR="009340EB" w:rsidRDefault="009340EB" w:rsidP="0011605C">
    <w:pPr>
      <w:pStyle w:val="Footer"/>
      <w:ind w:left="-284" w:hanging="44"/>
      <w:jc w:val="center"/>
      <w:rPr>
        <w:rFonts w:ascii="Arial Narrow" w:hAnsi="Arial Narrow"/>
      </w:rPr>
    </w:pPr>
    <w:r>
      <w:rPr>
        <w:noProof/>
        <w:lang w:eastAsia="en-AU"/>
      </w:rPr>
      <w:drawing>
        <wp:anchor distT="0" distB="0" distL="114300" distR="114300" simplePos="0" relativeHeight="251657216" behindDoc="0" locked="0" layoutInCell="1" allowOverlap="1" wp14:anchorId="5A948A3A" wp14:editId="46B9EB74">
          <wp:simplePos x="0" y="0"/>
          <wp:positionH relativeFrom="column">
            <wp:posOffset>213995</wp:posOffset>
          </wp:positionH>
          <wp:positionV relativeFrom="paragraph">
            <wp:posOffset>-334010</wp:posOffset>
          </wp:positionV>
          <wp:extent cx="962025" cy="1095687"/>
          <wp:effectExtent l="0" t="0" r="0" b="9525"/>
          <wp:wrapNone/>
          <wp:docPr id="2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2025" cy="10956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 Narrow" w:hAnsi="Arial Narrow"/>
        <w:noProof/>
        <w:lang w:eastAsia="en-AU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391CBE1B" wp14:editId="12D3F998">
              <wp:simplePos x="0" y="0"/>
              <wp:positionH relativeFrom="column">
                <wp:posOffset>1438275</wp:posOffset>
              </wp:positionH>
              <wp:positionV relativeFrom="paragraph">
                <wp:posOffset>-383540</wp:posOffset>
              </wp:positionV>
              <wp:extent cx="4067175" cy="609600"/>
              <wp:effectExtent l="0" t="0" r="0" b="0"/>
              <wp:wrapNone/>
              <wp:docPr id="7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7175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D623BF" w14:textId="77777777" w:rsidR="00BD3AE8" w:rsidRPr="008A72FB" w:rsidRDefault="00BD3AE8" w:rsidP="00AB32C1">
                          <w:pPr>
                            <w:rPr>
                              <w:rFonts w:ascii="Southern Aire Personal Use Only" w:hAnsi="Southern Aire Personal Use Only"/>
                              <w:sz w:val="76"/>
                              <w:szCs w:val="10"/>
                            </w:rPr>
                          </w:pPr>
                          <w:r w:rsidRPr="008A72FB">
                            <w:rPr>
                              <w:rFonts w:ascii="Southern Aire Personal Use Only" w:hAnsi="Southern Aire Personal Use Only"/>
                              <w:sz w:val="76"/>
                              <w:szCs w:val="10"/>
                            </w:rPr>
                            <w:t>Katherine &amp; District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1CBE1B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35" type="#_x0000_t202" style="position:absolute;left:0;text-align:left;margin-left:113.25pt;margin-top:-30.2pt;width:320.25pt;height:4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" filled="f" stroked="f">
              <v:textbox>
                <w:txbxContent>
                  <w:p w14:paraId="5CD623BF" w14:textId="77777777" w:rsidR="00BD3AE8" w:rsidRPr="008A72FB" w:rsidRDefault="00BD3AE8" w:rsidP="00AB32C1">
                    <w:pPr>
                      <w:rPr>
                        <w:rFonts w:ascii="Southern Aire Personal Use Only" w:hAnsi="Southern Aire Personal Use Only"/>
                        <w:sz w:val="76"/>
                        <w:szCs w:val="10"/>
                      </w:rPr>
                    </w:pPr>
                    <w:r w:rsidRPr="008A72FB">
                      <w:rPr>
                        <w:rFonts w:ascii="Southern Aire Personal Use Only" w:hAnsi="Southern Aire Personal Use Only"/>
                        <w:sz w:val="76"/>
                        <w:szCs w:val="10"/>
                      </w:rPr>
                      <w:t>Katherine &amp; District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 Narrow" w:hAnsi="Arial Narrow"/>
        <w:noProof/>
        <w:lang w:eastAsia="en-AU"/>
      </w:rPr>
      <w:drawing>
        <wp:anchor distT="0" distB="0" distL="114300" distR="114300" simplePos="0" relativeHeight="251660288" behindDoc="1" locked="0" layoutInCell="1" allowOverlap="1" wp14:anchorId="647127C3" wp14:editId="70AB768B">
          <wp:simplePos x="0" y="0"/>
          <wp:positionH relativeFrom="margin">
            <wp:posOffset>5504815</wp:posOffset>
          </wp:positionH>
          <wp:positionV relativeFrom="paragraph">
            <wp:posOffset>-267335</wp:posOffset>
          </wp:positionV>
          <wp:extent cx="1322705" cy="483296"/>
          <wp:effectExtent l="0" t="0" r="0" b="0"/>
          <wp:wrapNone/>
          <wp:docPr id="2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2705" cy="4832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B65FA70" w14:textId="214513E4" w:rsidR="009340EB" w:rsidRDefault="009340EB" w:rsidP="0011605C">
    <w:pPr>
      <w:pStyle w:val="Footer"/>
      <w:ind w:left="-284" w:hanging="44"/>
      <w:jc w:val="center"/>
      <w:rPr>
        <w:rFonts w:ascii="Arial Narrow" w:hAnsi="Arial Narrow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437198BC" wp14:editId="39608DFD">
              <wp:simplePos x="0" y="0"/>
              <wp:positionH relativeFrom="column">
                <wp:posOffset>3604895</wp:posOffset>
              </wp:positionH>
              <wp:positionV relativeFrom="paragraph">
                <wp:posOffset>70485</wp:posOffset>
              </wp:positionV>
              <wp:extent cx="1817370" cy="385445"/>
              <wp:effectExtent l="0" t="0" r="0" b="0"/>
              <wp:wrapNone/>
              <wp:docPr id="3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7370" cy="385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B61703" w14:textId="77777777" w:rsidR="00BD3AE8" w:rsidRPr="00D2308B" w:rsidRDefault="00BD3AE8" w:rsidP="00D2308B">
                          <w:pPr>
                            <w:jc w:val="right"/>
                            <w:rPr>
                              <w:rFonts w:ascii="Adobe Fan Heiti Std B" w:eastAsia="Adobe Fan Heiti Std B" w:hAnsi="Adobe Fan Heiti Std B" w:cs="Arial"/>
                            </w:rPr>
                          </w:pPr>
                          <w:r>
                            <w:rPr>
                              <w:rFonts w:ascii="Adobe Fan Heiti Std B" w:eastAsia="Adobe Fan Heiti Std B" w:hAnsi="Adobe Fan Heiti Std B" w:cs="Arial"/>
                            </w:rPr>
                            <w:t>-SHOW SOCIETY</w:t>
                          </w:r>
                          <w:r w:rsidR="008A72FB">
                            <w:rPr>
                              <w:rFonts w:ascii="Adobe Fan Heiti Std B" w:eastAsia="Adobe Fan Heiti Std B" w:hAnsi="Adobe Fan Heiti Std B" w:cs="Arial"/>
                            </w:rPr>
                            <w:t xml:space="preserve"> INC</w:t>
                          </w:r>
                          <w:r>
                            <w:rPr>
                              <w:rFonts w:ascii="Adobe Fan Heiti Std B" w:eastAsia="Adobe Fan Heiti Std B" w:hAnsi="Adobe Fan Heiti Std B" w:cs="Arial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7198BC" id="Text Box 37" o:spid="_x0000_s1036" type="#_x0000_t202" style="position:absolute;left:0;text-align:left;margin-left:283.85pt;margin-top:5.55pt;width:143.1pt;height:30.3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" filled="f" stroked="f">
              <v:textbox>
                <w:txbxContent>
                  <w:p w14:paraId="39B61703" w14:textId="77777777" w:rsidR="00BD3AE8" w:rsidRPr="00D2308B" w:rsidRDefault="00BD3AE8" w:rsidP="00D2308B">
                    <w:pPr>
                      <w:jc w:val="right"/>
                      <w:rPr>
                        <w:rFonts w:ascii="Adobe Fan Heiti Std B" w:eastAsia="Adobe Fan Heiti Std B" w:hAnsi="Adobe Fan Heiti Std B" w:cs="Arial"/>
                      </w:rPr>
                    </w:pPr>
                    <w:r>
                      <w:rPr>
                        <w:rFonts w:ascii="Adobe Fan Heiti Std B" w:eastAsia="Adobe Fan Heiti Std B" w:hAnsi="Adobe Fan Heiti Std B" w:cs="Arial"/>
                      </w:rPr>
                      <w:t>-SHOW SOCIETY</w:t>
                    </w:r>
                    <w:r w:rsidR="008A72FB">
                      <w:rPr>
                        <w:rFonts w:ascii="Adobe Fan Heiti Std B" w:eastAsia="Adobe Fan Heiti Std B" w:hAnsi="Adobe Fan Heiti Std B" w:cs="Arial"/>
                      </w:rPr>
                      <w:t xml:space="preserve"> INC</w:t>
                    </w:r>
                    <w:r>
                      <w:rPr>
                        <w:rFonts w:ascii="Adobe Fan Heiti Std B" w:eastAsia="Adobe Fan Heiti Std B" w:hAnsi="Adobe Fan Heiti Std B" w:cs="Arial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  <w:p w14:paraId="117F6395" w14:textId="5F28ABF7" w:rsidR="009340EB" w:rsidRDefault="009340EB" w:rsidP="0011605C">
    <w:pPr>
      <w:pStyle w:val="Footer"/>
      <w:ind w:left="-284" w:hanging="44"/>
      <w:jc w:val="center"/>
      <w:rPr>
        <w:rFonts w:ascii="Arial Narrow" w:hAnsi="Arial Narrow"/>
      </w:rPr>
    </w:pPr>
  </w:p>
  <w:p w14:paraId="52E05100" w14:textId="036E8D94" w:rsidR="009340EB" w:rsidRDefault="009340EB" w:rsidP="0011605C">
    <w:pPr>
      <w:pStyle w:val="Footer"/>
      <w:ind w:left="-284" w:hanging="44"/>
      <w:jc w:val="center"/>
      <w:rPr>
        <w:rFonts w:ascii="Arial Narrow" w:hAnsi="Arial Narrow"/>
      </w:rPr>
    </w:pPr>
    <w:r>
      <w:rPr>
        <w:rFonts w:ascii="Arial Narrow" w:hAnsi="Arial Narrow"/>
      </w:rPr>
      <w:t>PO Box 339,</w:t>
    </w:r>
    <w:r w:rsidR="00D627D5">
      <w:rPr>
        <w:rFonts w:ascii="Arial Narrow" w:hAnsi="Arial Narrow"/>
      </w:rPr>
      <w:tab/>
    </w:r>
    <w:r w:rsidR="00A13C91">
      <w:rPr>
        <w:rFonts w:ascii="Arial Narrow" w:hAnsi="Arial Narrow"/>
      </w:rPr>
      <w:t xml:space="preserve">P O Box </w:t>
    </w:r>
    <w:r w:rsidR="00A13C91">
      <w:rPr>
        <w:rFonts w:ascii="Arial Narrow" w:hAnsi="Arial Narrow"/>
      </w:rPr>
      <w:t>339, Katherine NT  0851</w:t>
    </w:r>
    <w:r w:rsidR="00D627D5">
      <w:rPr>
        <w:rFonts w:ascii="Arial Narrow" w:hAnsi="Arial Narrow"/>
      </w:rPr>
      <w:tab/>
    </w:r>
  </w:p>
  <w:p w14:paraId="3D51F078" w14:textId="0C08CAE9" w:rsidR="009340EB" w:rsidRDefault="00012F9D" w:rsidP="0011605C">
    <w:pPr>
      <w:pStyle w:val="Footer"/>
      <w:ind w:left="-284" w:hanging="44"/>
      <w:jc w:val="center"/>
      <w:rPr>
        <w:rFonts w:ascii="Arial Narrow" w:hAnsi="Arial Narrow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F360518" wp14:editId="385241F0">
          <wp:simplePos x="0" y="0"/>
          <wp:positionH relativeFrom="page">
            <wp:posOffset>5943600</wp:posOffset>
          </wp:positionH>
          <wp:positionV relativeFrom="paragraph">
            <wp:posOffset>7620</wp:posOffset>
          </wp:positionV>
          <wp:extent cx="1619250" cy="476250"/>
          <wp:effectExtent l="0" t="0" r="0" b="0"/>
          <wp:wrapNone/>
          <wp:docPr id="5" name="Picture 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Logo, company name&#10;&#10;Description automatically generated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9250" cy="47625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40EB">
      <w:rPr>
        <w:rFonts w:ascii="Arial Narrow" w:hAnsi="Arial Narrow"/>
      </w:rPr>
      <w:t>Ph: (08) 8972 1746</w:t>
    </w:r>
  </w:p>
  <w:p w14:paraId="55983831" w14:textId="16C7DA27" w:rsidR="009340EB" w:rsidRDefault="009340EB" w:rsidP="0011605C">
    <w:pPr>
      <w:pStyle w:val="Footer"/>
      <w:ind w:left="-284" w:hanging="44"/>
      <w:jc w:val="center"/>
      <w:rPr>
        <w:rFonts w:ascii="Arial Narrow" w:hAnsi="Arial Narrow"/>
      </w:rPr>
    </w:pPr>
    <w:r>
      <w:rPr>
        <w:rFonts w:ascii="Arial Narrow" w:hAnsi="Arial Narrow"/>
      </w:rPr>
      <w:t xml:space="preserve">Email: </w:t>
    </w:r>
    <w:hyperlink r:id="rId4" w:history="1">
      <w:r w:rsidRPr="00EF16D0">
        <w:rPr>
          <w:rStyle w:val="Hyperlink"/>
          <w:rFonts w:ascii="Arial Narrow" w:hAnsi="Arial Narrow"/>
        </w:rPr>
        <w:t>mail@katherineshow.org.au</w:t>
      </w:r>
    </w:hyperlink>
  </w:p>
  <w:p w14:paraId="43BB2A05" w14:textId="2FCCC134" w:rsidR="00BD3AE8" w:rsidRDefault="009340EB" w:rsidP="009340EB">
    <w:pPr>
      <w:pStyle w:val="Footer"/>
      <w:ind w:left="-284" w:hanging="44"/>
      <w:jc w:val="center"/>
      <w:rPr>
        <w:rFonts w:ascii="Arial Narrow" w:hAnsi="Arial Narrow"/>
      </w:rPr>
    </w:pPr>
    <w:r>
      <w:rPr>
        <w:rFonts w:ascii="Arial Narrow" w:hAnsi="Arial Narrow"/>
      </w:rPr>
      <w:t>ABN: 14 859 963 702</w:t>
    </w:r>
  </w:p>
  <w:p w14:paraId="5D1CAAA6" w14:textId="77777777" w:rsidR="009340EB" w:rsidRPr="009340EB" w:rsidRDefault="009340EB" w:rsidP="009340EB">
    <w:pPr>
      <w:pStyle w:val="Footer"/>
      <w:ind w:left="-284" w:hanging="44"/>
      <w:jc w:val="center"/>
      <w:rPr>
        <w:rFonts w:ascii="Arial Narrow" w:hAnsi="Arial Narrow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F0281"/>
    <w:multiLevelType w:val="hybridMultilevel"/>
    <w:tmpl w:val="3060295A"/>
    <w:lvl w:ilvl="0" w:tplc="B860CFB0">
      <w:start w:val="6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12A07"/>
    <w:multiLevelType w:val="hybridMultilevel"/>
    <w:tmpl w:val="08E0E7C4"/>
    <w:lvl w:ilvl="0" w:tplc="0C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0D422E"/>
    <w:multiLevelType w:val="hybridMultilevel"/>
    <w:tmpl w:val="DFB6DCBE"/>
    <w:lvl w:ilvl="0" w:tplc="C4C072FE">
      <w:start w:val="7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0D3492"/>
    <w:multiLevelType w:val="hybridMultilevel"/>
    <w:tmpl w:val="55E470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44458F"/>
    <w:multiLevelType w:val="hybridMultilevel"/>
    <w:tmpl w:val="AEFEE4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280FB9"/>
    <w:multiLevelType w:val="hybridMultilevel"/>
    <w:tmpl w:val="0F9AF8B2"/>
    <w:lvl w:ilvl="0" w:tplc="647A0C88">
      <w:numFmt w:val="bullet"/>
      <w:lvlText w:val="-"/>
      <w:lvlJc w:val="left"/>
      <w:pPr>
        <w:ind w:left="819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6" w15:restartNumberingAfterBreak="0">
    <w:nsid w:val="48900B0A"/>
    <w:multiLevelType w:val="hybridMultilevel"/>
    <w:tmpl w:val="5CDAA2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672AAC"/>
    <w:multiLevelType w:val="hybridMultilevel"/>
    <w:tmpl w:val="900819D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6"/>
  </w:num>
  <w:num w:numId="6">
    <w:abstractNumId w:val="2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0EB"/>
    <w:rsid w:val="0000426A"/>
    <w:rsid w:val="00012F9D"/>
    <w:rsid w:val="000252D0"/>
    <w:rsid w:val="0004455E"/>
    <w:rsid w:val="00067FE6"/>
    <w:rsid w:val="000714A3"/>
    <w:rsid w:val="000775B9"/>
    <w:rsid w:val="00083016"/>
    <w:rsid w:val="000B31BA"/>
    <w:rsid w:val="000B46AF"/>
    <w:rsid w:val="000B5251"/>
    <w:rsid w:val="000B625F"/>
    <w:rsid w:val="000C0B2F"/>
    <w:rsid w:val="000C2620"/>
    <w:rsid w:val="000C56EA"/>
    <w:rsid w:val="000D4EB1"/>
    <w:rsid w:val="000E0D8D"/>
    <w:rsid w:val="000E6E32"/>
    <w:rsid w:val="000F16A2"/>
    <w:rsid w:val="001101CB"/>
    <w:rsid w:val="0011605C"/>
    <w:rsid w:val="00117DF5"/>
    <w:rsid w:val="001247F3"/>
    <w:rsid w:val="00126FD7"/>
    <w:rsid w:val="00127826"/>
    <w:rsid w:val="0014075B"/>
    <w:rsid w:val="00144139"/>
    <w:rsid w:val="0014596D"/>
    <w:rsid w:val="00146A5F"/>
    <w:rsid w:val="00147C76"/>
    <w:rsid w:val="0016139D"/>
    <w:rsid w:val="001613DC"/>
    <w:rsid w:val="00162A8C"/>
    <w:rsid w:val="00166210"/>
    <w:rsid w:val="001666DC"/>
    <w:rsid w:val="00170F15"/>
    <w:rsid w:val="00173D8B"/>
    <w:rsid w:val="00176847"/>
    <w:rsid w:val="00186C6C"/>
    <w:rsid w:val="001D6BD8"/>
    <w:rsid w:val="001F296A"/>
    <w:rsid w:val="00215FAE"/>
    <w:rsid w:val="00217C50"/>
    <w:rsid w:val="00225FE7"/>
    <w:rsid w:val="0023686F"/>
    <w:rsid w:val="00240453"/>
    <w:rsid w:val="0026091D"/>
    <w:rsid w:val="00267384"/>
    <w:rsid w:val="00275A30"/>
    <w:rsid w:val="002857C5"/>
    <w:rsid w:val="002912DF"/>
    <w:rsid w:val="002934B2"/>
    <w:rsid w:val="002972BE"/>
    <w:rsid w:val="002B051E"/>
    <w:rsid w:val="002C3E6E"/>
    <w:rsid w:val="002C7B18"/>
    <w:rsid w:val="002D01F4"/>
    <w:rsid w:val="002D1FA2"/>
    <w:rsid w:val="002D376C"/>
    <w:rsid w:val="002E4C7B"/>
    <w:rsid w:val="002E595C"/>
    <w:rsid w:val="002F104C"/>
    <w:rsid w:val="002F497D"/>
    <w:rsid w:val="00301634"/>
    <w:rsid w:val="0030559F"/>
    <w:rsid w:val="00312DB6"/>
    <w:rsid w:val="00321411"/>
    <w:rsid w:val="00323D5F"/>
    <w:rsid w:val="00334071"/>
    <w:rsid w:val="0034259D"/>
    <w:rsid w:val="003441AB"/>
    <w:rsid w:val="00345921"/>
    <w:rsid w:val="00355730"/>
    <w:rsid w:val="00392E19"/>
    <w:rsid w:val="003A1610"/>
    <w:rsid w:val="003A4756"/>
    <w:rsid w:val="003A50DB"/>
    <w:rsid w:val="003C0AB1"/>
    <w:rsid w:val="003C7AD2"/>
    <w:rsid w:val="003F0E83"/>
    <w:rsid w:val="003F488D"/>
    <w:rsid w:val="004020D1"/>
    <w:rsid w:val="00411B3B"/>
    <w:rsid w:val="004251FB"/>
    <w:rsid w:val="00436E6B"/>
    <w:rsid w:val="00440826"/>
    <w:rsid w:val="00441574"/>
    <w:rsid w:val="00461A70"/>
    <w:rsid w:val="0046275B"/>
    <w:rsid w:val="00465843"/>
    <w:rsid w:val="004900D0"/>
    <w:rsid w:val="00490FC1"/>
    <w:rsid w:val="00491D94"/>
    <w:rsid w:val="004A11F7"/>
    <w:rsid w:val="004D51B3"/>
    <w:rsid w:val="004E404F"/>
    <w:rsid w:val="004F0A56"/>
    <w:rsid w:val="00502F57"/>
    <w:rsid w:val="00506C3D"/>
    <w:rsid w:val="005073E3"/>
    <w:rsid w:val="00512A6F"/>
    <w:rsid w:val="005227DE"/>
    <w:rsid w:val="00525632"/>
    <w:rsid w:val="00525A9C"/>
    <w:rsid w:val="0053115A"/>
    <w:rsid w:val="005445B5"/>
    <w:rsid w:val="00545B03"/>
    <w:rsid w:val="005573FC"/>
    <w:rsid w:val="0056002B"/>
    <w:rsid w:val="00570D2C"/>
    <w:rsid w:val="0059363E"/>
    <w:rsid w:val="0059673E"/>
    <w:rsid w:val="005A41B2"/>
    <w:rsid w:val="005C54E6"/>
    <w:rsid w:val="005E01DD"/>
    <w:rsid w:val="005F03D9"/>
    <w:rsid w:val="005F190F"/>
    <w:rsid w:val="00601E9F"/>
    <w:rsid w:val="006052D9"/>
    <w:rsid w:val="00614F7F"/>
    <w:rsid w:val="0062134D"/>
    <w:rsid w:val="00635F4B"/>
    <w:rsid w:val="0064082E"/>
    <w:rsid w:val="0064307C"/>
    <w:rsid w:val="00652A94"/>
    <w:rsid w:val="00655D81"/>
    <w:rsid w:val="00671B59"/>
    <w:rsid w:val="00671CE5"/>
    <w:rsid w:val="006765AC"/>
    <w:rsid w:val="00677C30"/>
    <w:rsid w:val="0068100C"/>
    <w:rsid w:val="006A27D2"/>
    <w:rsid w:val="006B3A91"/>
    <w:rsid w:val="006C63C4"/>
    <w:rsid w:val="006E08C9"/>
    <w:rsid w:val="006E7209"/>
    <w:rsid w:val="006F3A10"/>
    <w:rsid w:val="00713F12"/>
    <w:rsid w:val="00714927"/>
    <w:rsid w:val="00717E9C"/>
    <w:rsid w:val="0072180F"/>
    <w:rsid w:val="0072437A"/>
    <w:rsid w:val="007443F9"/>
    <w:rsid w:val="00744BBF"/>
    <w:rsid w:val="00750DD9"/>
    <w:rsid w:val="00767353"/>
    <w:rsid w:val="007803A2"/>
    <w:rsid w:val="007A468C"/>
    <w:rsid w:val="007B00FA"/>
    <w:rsid w:val="007B3D0B"/>
    <w:rsid w:val="007C4E49"/>
    <w:rsid w:val="007D04D7"/>
    <w:rsid w:val="007D7A62"/>
    <w:rsid w:val="007E08DA"/>
    <w:rsid w:val="007F0E5A"/>
    <w:rsid w:val="007F2726"/>
    <w:rsid w:val="008023C6"/>
    <w:rsid w:val="00812E8E"/>
    <w:rsid w:val="0082270F"/>
    <w:rsid w:val="00823331"/>
    <w:rsid w:val="0083329C"/>
    <w:rsid w:val="0086153E"/>
    <w:rsid w:val="00874FD6"/>
    <w:rsid w:val="00893FF7"/>
    <w:rsid w:val="008A72FB"/>
    <w:rsid w:val="008B7BFC"/>
    <w:rsid w:val="008C368F"/>
    <w:rsid w:val="008C46D8"/>
    <w:rsid w:val="008C6D43"/>
    <w:rsid w:val="008D2EC4"/>
    <w:rsid w:val="008D3A82"/>
    <w:rsid w:val="008E1FD5"/>
    <w:rsid w:val="008F2272"/>
    <w:rsid w:val="00905EE9"/>
    <w:rsid w:val="0091165B"/>
    <w:rsid w:val="00911783"/>
    <w:rsid w:val="00916D5A"/>
    <w:rsid w:val="0091724F"/>
    <w:rsid w:val="0092286D"/>
    <w:rsid w:val="0092451E"/>
    <w:rsid w:val="009340EB"/>
    <w:rsid w:val="0094621D"/>
    <w:rsid w:val="00947934"/>
    <w:rsid w:val="009521DB"/>
    <w:rsid w:val="0096538C"/>
    <w:rsid w:val="009759E3"/>
    <w:rsid w:val="009904F8"/>
    <w:rsid w:val="009911AD"/>
    <w:rsid w:val="009A6E86"/>
    <w:rsid w:val="009A7CEA"/>
    <w:rsid w:val="009C2932"/>
    <w:rsid w:val="009D3D79"/>
    <w:rsid w:val="009E1301"/>
    <w:rsid w:val="009E7CE6"/>
    <w:rsid w:val="00A009D4"/>
    <w:rsid w:val="00A05DA0"/>
    <w:rsid w:val="00A13C91"/>
    <w:rsid w:val="00A26363"/>
    <w:rsid w:val="00A27F73"/>
    <w:rsid w:val="00A31301"/>
    <w:rsid w:val="00A31CBA"/>
    <w:rsid w:val="00A45FA5"/>
    <w:rsid w:val="00A5028D"/>
    <w:rsid w:val="00A509F3"/>
    <w:rsid w:val="00A71513"/>
    <w:rsid w:val="00A77183"/>
    <w:rsid w:val="00A806C5"/>
    <w:rsid w:val="00A8533A"/>
    <w:rsid w:val="00A93A49"/>
    <w:rsid w:val="00A94762"/>
    <w:rsid w:val="00A97298"/>
    <w:rsid w:val="00AB32C1"/>
    <w:rsid w:val="00AD49B3"/>
    <w:rsid w:val="00AD4C3B"/>
    <w:rsid w:val="00AE2CC3"/>
    <w:rsid w:val="00AE6766"/>
    <w:rsid w:val="00AF194B"/>
    <w:rsid w:val="00AF24A1"/>
    <w:rsid w:val="00B10781"/>
    <w:rsid w:val="00B21A33"/>
    <w:rsid w:val="00B2375E"/>
    <w:rsid w:val="00B264C6"/>
    <w:rsid w:val="00B40FAC"/>
    <w:rsid w:val="00B5789D"/>
    <w:rsid w:val="00B71C94"/>
    <w:rsid w:val="00B72656"/>
    <w:rsid w:val="00B75AA5"/>
    <w:rsid w:val="00B81F6D"/>
    <w:rsid w:val="00B84443"/>
    <w:rsid w:val="00B84D41"/>
    <w:rsid w:val="00B955AF"/>
    <w:rsid w:val="00BB19D2"/>
    <w:rsid w:val="00BC5BB0"/>
    <w:rsid w:val="00BD360F"/>
    <w:rsid w:val="00BD3AE8"/>
    <w:rsid w:val="00BD54A9"/>
    <w:rsid w:val="00BE7447"/>
    <w:rsid w:val="00BF0B80"/>
    <w:rsid w:val="00BF565D"/>
    <w:rsid w:val="00BF72FB"/>
    <w:rsid w:val="00C24E14"/>
    <w:rsid w:val="00C30459"/>
    <w:rsid w:val="00C3285C"/>
    <w:rsid w:val="00C65CE6"/>
    <w:rsid w:val="00C83D60"/>
    <w:rsid w:val="00C91710"/>
    <w:rsid w:val="00C92A0E"/>
    <w:rsid w:val="00C936D8"/>
    <w:rsid w:val="00CD1236"/>
    <w:rsid w:val="00CD1A17"/>
    <w:rsid w:val="00CD2F5D"/>
    <w:rsid w:val="00CE6E29"/>
    <w:rsid w:val="00D0504B"/>
    <w:rsid w:val="00D22D07"/>
    <w:rsid w:val="00D2308B"/>
    <w:rsid w:val="00D24965"/>
    <w:rsid w:val="00D24ADB"/>
    <w:rsid w:val="00D24DAD"/>
    <w:rsid w:val="00D31654"/>
    <w:rsid w:val="00D32490"/>
    <w:rsid w:val="00D370C7"/>
    <w:rsid w:val="00D43BA6"/>
    <w:rsid w:val="00D52CFA"/>
    <w:rsid w:val="00D559D2"/>
    <w:rsid w:val="00D627D5"/>
    <w:rsid w:val="00D64DB7"/>
    <w:rsid w:val="00D67B84"/>
    <w:rsid w:val="00D813EC"/>
    <w:rsid w:val="00D81AEC"/>
    <w:rsid w:val="00D8467D"/>
    <w:rsid w:val="00DC05C9"/>
    <w:rsid w:val="00DC6223"/>
    <w:rsid w:val="00DF0A36"/>
    <w:rsid w:val="00DF2AD1"/>
    <w:rsid w:val="00DF3151"/>
    <w:rsid w:val="00E0326A"/>
    <w:rsid w:val="00E1034A"/>
    <w:rsid w:val="00E108D4"/>
    <w:rsid w:val="00E273E9"/>
    <w:rsid w:val="00E32BF8"/>
    <w:rsid w:val="00E366A2"/>
    <w:rsid w:val="00E40325"/>
    <w:rsid w:val="00E4673E"/>
    <w:rsid w:val="00E56862"/>
    <w:rsid w:val="00E669BA"/>
    <w:rsid w:val="00E912CD"/>
    <w:rsid w:val="00E937C6"/>
    <w:rsid w:val="00E93AA1"/>
    <w:rsid w:val="00E96AC6"/>
    <w:rsid w:val="00EA4D05"/>
    <w:rsid w:val="00EB12A9"/>
    <w:rsid w:val="00EB682A"/>
    <w:rsid w:val="00EC569B"/>
    <w:rsid w:val="00EC6907"/>
    <w:rsid w:val="00EF2980"/>
    <w:rsid w:val="00F004DB"/>
    <w:rsid w:val="00F02A9C"/>
    <w:rsid w:val="00F0485C"/>
    <w:rsid w:val="00F12EF3"/>
    <w:rsid w:val="00F32017"/>
    <w:rsid w:val="00F36530"/>
    <w:rsid w:val="00F51BEC"/>
    <w:rsid w:val="00F52B69"/>
    <w:rsid w:val="00F624F0"/>
    <w:rsid w:val="00F62EAB"/>
    <w:rsid w:val="00F83C7E"/>
    <w:rsid w:val="00F86067"/>
    <w:rsid w:val="00F9404E"/>
    <w:rsid w:val="00FC19C1"/>
    <w:rsid w:val="00FC346E"/>
    <w:rsid w:val="00FC4CD2"/>
    <w:rsid w:val="00FC5DED"/>
    <w:rsid w:val="00FE2FC3"/>
    <w:rsid w:val="00FF103B"/>
    <w:rsid w:val="00FF6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5EEBDB3"/>
  <w15:docId w15:val="{121100BD-656A-41CA-B832-58E02FB5D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340EB"/>
    <w:pPr>
      <w:widowControl w:val="0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E404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4E404F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4E404F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6765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765AC"/>
    <w:rPr>
      <w:rFonts w:ascii="Tahoma" w:hAnsi="Tahoma" w:cs="Tahoma"/>
      <w:sz w:val="16"/>
      <w:szCs w:val="16"/>
      <w:lang w:val="en-US" w:eastAsia="en-US"/>
    </w:rPr>
  </w:style>
  <w:style w:type="character" w:customStyle="1" w:styleId="FooterChar">
    <w:name w:val="Footer Char"/>
    <w:basedOn w:val="DefaultParagraphFont"/>
    <w:link w:val="Footer"/>
    <w:rsid w:val="0064082E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1F296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52B69"/>
    <w:pPr>
      <w:spacing w:before="100" w:beforeAutospacing="1" w:after="100" w:afterAutospacing="1"/>
    </w:pPr>
    <w:rPr>
      <w:rFonts w:eastAsiaTheme="minorEastAsia"/>
      <w:lang w:eastAsia="en-AU"/>
    </w:rPr>
  </w:style>
  <w:style w:type="paragraph" w:styleId="Subtitle">
    <w:name w:val="Subtitle"/>
    <w:basedOn w:val="Normal"/>
    <w:next w:val="Normal"/>
    <w:link w:val="SubtitleChar"/>
    <w:qFormat/>
    <w:rsid w:val="009340E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9340E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9340E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340E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customStyle="1" w:styleId="Default">
    <w:name w:val="Default"/>
    <w:rsid w:val="009340E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rsid w:val="009340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Reference">
    <w:name w:val="Subtle Reference"/>
    <w:basedOn w:val="DefaultParagraphFont"/>
    <w:uiPriority w:val="31"/>
    <w:qFormat/>
    <w:rsid w:val="009340EB"/>
    <w:rPr>
      <w:smallCaps/>
      <w:color w:val="C0504D" w:themeColor="accent2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40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74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ail@katherineshow.org.au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mail@katherineshow.org.a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hyperlink" Target="mailto:mail@katherineshow.org.a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herineShowSecreta\KATHERINE%20&amp;%20DISTRICT%20SHOW%20SOCIETY%20INC\KDSS%20Shared%20Folders%20-%20Documents\Templates\Letterhead%20-%20Blan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A437A2A54A6A42BD3C86E8EC7A80E1" ma:contentTypeVersion="11" ma:contentTypeDescription="Create a new document." ma:contentTypeScope="" ma:versionID="53cb910494260282e38768e15ddc4a2d">
  <xsd:schema xmlns:xsd="http://www.w3.org/2001/XMLSchema" xmlns:xs="http://www.w3.org/2001/XMLSchema" xmlns:p="http://schemas.microsoft.com/office/2006/metadata/properties" xmlns:ns2="2df5c605-7918-45fc-8f40-7dcbb57d455f" targetNamespace="http://schemas.microsoft.com/office/2006/metadata/properties" ma:root="true" ma:fieldsID="3a57a617fdd322c69ca23dfd0d1a3b6c" ns2:_="">
    <xsd:import namespace="2df5c605-7918-45fc-8f40-7dcbb57d45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f5c605-7918-45fc-8f40-7dcbb57d45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EA03A18-D22A-4F99-B0C8-DE26F6A6B3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36FD41-4290-4064-92F3-F9E0D4F59E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B66F015-D92B-4C03-9DCE-69E6275F4F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f5c605-7918-45fc-8f40-7dcbb57d45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- Blank</Template>
  <TotalTime>1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Katherine Show Secretary</dc:creator>
  <cp:lastModifiedBy>Katherine Show Secretary</cp:lastModifiedBy>
  <cp:revision>2</cp:revision>
  <cp:lastPrinted>2022-03-03T01:21:00Z</cp:lastPrinted>
  <dcterms:created xsi:type="dcterms:W3CDTF">2022-03-03T01:22:00Z</dcterms:created>
  <dcterms:modified xsi:type="dcterms:W3CDTF">2022-03-03T01:22:00Z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0x01010071A437A2A54A6A42BD3C86E8EC7A80E1</vt:lpwstr>
  </property>
</Properties>
</file>